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Pr="00A84FF5" w:rsidRDefault="001E36F0" w:rsidP="004E03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Арбитражный суд города Санкт-Петербурга и Ленинградской области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A84FF5">
        <w:rPr>
          <w:rFonts w:ascii="Times New Roman" w:hAnsi="Times New Roman"/>
          <w:sz w:val="28"/>
          <w:szCs w:val="28"/>
        </w:rPr>
        <w:t>от 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1E36F0" w:rsidRPr="008351BB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1E36F0" w:rsidRPr="008351BB" w:rsidRDefault="001E36F0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1E36F0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1E36F0" w:rsidRDefault="001E36F0" w:rsidP="00073D98">
      <w:pPr>
        <w:ind w:right="-5"/>
        <w:jc w:val="center"/>
        <w:rPr>
          <w:sz w:val="28"/>
          <w:szCs w:val="28"/>
        </w:rPr>
      </w:pPr>
    </w:p>
    <w:p w:rsidR="001E36F0" w:rsidRPr="00A84FF5" w:rsidRDefault="001E36F0" w:rsidP="00073D9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Обращение </w:t>
      </w:r>
    </w:p>
    <w:p w:rsidR="001E36F0" w:rsidRPr="00A84FF5" w:rsidRDefault="001E36F0" w:rsidP="00073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1E36F0" w:rsidRPr="00A84FF5" w:rsidRDefault="001E36F0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Сообщаю, что: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федерального государственного гражданского служащего)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5D416B" w:rsidRDefault="001E36F0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1E36F0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федеральным государственным 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1E36F0" w:rsidRPr="008E2C88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федеральный государственный </w:t>
      </w:r>
      <w:r w:rsidRPr="008351BB">
        <w:rPr>
          <w:rFonts w:ascii="Times New Roman" w:hAnsi="Times New Roman"/>
          <w:sz w:val="20"/>
          <w:szCs w:val="24"/>
        </w:rPr>
        <w:t>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8E2C88" w:rsidRDefault="001E36F0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1E36F0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1E36F0" w:rsidRPr="002F3C6C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1E36F0" w:rsidRPr="008E2C88" w:rsidRDefault="001E36F0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E36F0" w:rsidRPr="008E2C88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1E36F0" w:rsidRPr="008E2C88" w:rsidRDefault="001E36F0" w:rsidP="00073D98">
      <w:pPr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/>
          <w:sz w:val="20"/>
          <w:szCs w:val="24"/>
        </w:rPr>
        <w:t xml:space="preserve">подпись, </w:t>
      </w:r>
      <w:r>
        <w:rPr>
          <w:rFonts w:ascii="Times New Roman" w:hAnsi="Times New Roman"/>
          <w:sz w:val="20"/>
          <w:szCs w:val="24"/>
        </w:rPr>
        <w:t>Ф.И.О</w:t>
      </w:r>
      <w:r w:rsidRPr="008E2C88">
        <w:rPr>
          <w:rFonts w:ascii="Times New Roman" w:hAnsi="Times New Roman"/>
          <w:sz w:val="20"/>
          <w:szCs w:val="24"/>
        </w:rPr>
        <w:t>)</w:t>
      </w:r>
    </w:p>
    <w:sectPr w:rsidR="001E36F0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6F0" w:rsidRDefault="001E36F0">
      <w:r>
        <w:separator/>
      </w:r>
    </w:p>
  </w:endnote>
  <w:endnote w:type="continuationSeparator" w:id="0">
    <w:p w:rsidR="001E36F0" w:rsidRDefault="001E3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6F0" w:rsidRDefault="001E36F0">
      <w:r>
        <w:separator/>
      </w:r>
    </w:p>
  </w:footnote>
  <w:footnote w:type="continuationSeparator" w:id="0">
    <w:p w:rsidR="001E36F0" w:rsidRDefault="001E36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393"/>
    <w:rsid w:val="00065C50"/>
    <w:rsid w:val="00073D98"/>
    <w:rsid w:val="00105EF1"/>
    <w:rsid w:val="001212BB"/>
    <w:rsid w:val="00164FB3"/>
    <w:rsid w:val="001D7615"/>
    <w:rsid w:val="001E36F0"/>
    <w:rsid w:val="00220A72"/>
    <w:rsid w:val="00266C24"/>
    <w:rsid w:val="002C0E00"/>
    <w:rsid w:val="002C78C7"/>
    <w:rsid w:val="002F3C6C"/>
    <w:rsid w:val="0040411A"/>
    <w:rsid w:val="00421995"/>
    <w:rsid w:val="00447B1D"/>
    <w:rsid w:val="004A7202"/>
    <w:rsid w:val="004D0C6A"/>
    <w:rsid w:val="004E0352"/>
    <w:rsid w:val="004E45DE"/>
    <w:rsid w:val="004F0134"/>
    <w:rsid w:val="005039A7"/>
    <w:rsid w:val="005D416B"/>
    <w:rsid w:val="00616CC5"/>
    <w:rsid w:val="00631BC1"/>
    <w:rsid w:val="00642393"/>
    <w:rsid w:val="006440CA"/>
    <w:rsid w:val="006638F2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A3175B"/>
    <w:rsid w:val="00A84FF5"/>
    <w:rsid w:val="00AF5986"/>
    <w:rsid w:val="00B50B49"/>
    <w:rsid w:val="00B87FCB"/>
    <w:rsid w:val="00B93361"/>
    <w:rsid w:val="00C2340B"/>
    <w:rsid w:val="00C26D69"/>
    <w:rsid w:val="00C739F6"/>
    <w:rsid w:val="00CF2184"/>
    <w:rsid w:val="00D1528C"/>
    <w:rsid w:val="00D604EA"/>
    <w:rsid w:val="00DB620A"/>
    <w:rsid w:val="00DF3757"/>
    <w:rsid w:val="00E322FE"/>
    <w:rsid w:val="00F03320"/>
    <w:rsid w:val="00F06AC6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2602"/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2602"/>
    <w:rPr>
      <w:rFonts w:eastAsia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278</Words>
  <Characters>1587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Судебного департамента в г</dc:title>
  <dc:subject/>
  <dc:creator>Prokofeva</dc:creator>
  <cp:keywords/>
  <dc:description/>
  <cp:lastModifiedBy>Ирина Павлишак</cp:lastModifiedBy>
  <cp:revision>5</cp:revision>
  <cp:lastPrinted>2018-06-14T13:33:00Z</cp:lastPrinted>
  <dcterms:created xsi:type="dcterms:W3CDTF">2021-03-24T06:23:00Z</dcterms:created>
  <dcterms:modified xsi:type="dcterms:W3CDTF">2021-03-29T14:29:00Z</dcterms:modified>
</cp:coreProperties>
</file>